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65711" w14:textId="77777777" w:rsidR="00CD66C5" w:rsidRDefault="00000000">
      <w:pPr>
        <w:widowControl/>
        <w:spacing w:after="180" w:line="480" w:lineRule="exact"/>
        <w:ind w:left="607" w:hanging="607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2026新竹縣客家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新曲獎</w:t>
      </w:r>
      <w:proofErr w:type="gramEnd"/>
      <w:r>
        <w:rPr>
          <w:rFonts w:ascii="標楷體" w:eastAsia="標楷體" w:hAnsi="標楷體"/>
          <w:b/>
          <w:color w:val="000000"/>
          <w:sz w:val="36"/>
          <w:szCs w:val="36"/>
        </w:rPr>
        <w:t xml:space="preserve">　報名簡章</w:t>
      </w:r>
    </w:p>
    <w:p w14:paraId="51972A73" w14:textId="77777777" w:rsidR="00CD66C5" w:rsidRDefault="00000000">
      <w:pPr>
        <w:spacing w:line="480" w:lineRule="exact"/>
        <w:ind w:left="1985" w:hanging="1985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壹、依據「新竹縣客家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新曲獎獎勵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實施計畫」辦理。</w:t>
      </w:r>
    </w:p>
    <w:p w14:paraId="2F44609C" w14:textId="77777777" w:rsidR="00CD66C5" w:rsidRDefault="00000000">
      <w:pPr>
        <w:spacing w:line="480" w:lineRule="exact"/>
        <w:ind w:left="1985" w:hanging="1985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貳、報名日期：自即日起至9月6日止，以郵戳為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憑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，逾期送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件者恕不予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受理。</w:t>
      </w:r>
    </w:p>
    <w:p w14:paraId="6D3B0A8C" w14:textId="77777777" w:rsidR="00CD66C5" w:rsidRDefault="00000000">
      <w:pPr>
        <w:spacing w:line="480" w:lineRule="exact"/>
        <w:ind w:left="1984" w:hanging="198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參、報名方式：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完成線上報名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並寄送紙本資料至本局。</w:t>
      </w:r>
    </w:p>
    <w:p w14:paraId="0D10A0D0" w14:textId="77777777" w:rsidR="00CD66C5" w:rsidRDefault="00000000">
      <w:pPr>
        <w:spacing w:line="480" w:lineRule="exact"/>
        <w:ind w:left="1984" w:hanging="170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一、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線上填寫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報名資料及上傳參賽相關資料，完成申請程序。</w:t>
      </w:r>
    </w:p>
    <w:p w14:paraId="51F5FA18" w14:textId="77777777" w:rsidR="00CD66C5" w:rsidRDefault="00000000">
      <w:pPr>
        <w:spacing w:line="480" w:lineRule="exact"/>
        <w:ind w:left="851" w:hanging="567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二、再將紙本資料親送或以掛號寄至</w:t>
      </w:r>
      <w:r>
        <w:rPr>
          <w:rFonts w:ascii="新細明體" w:hAnsi="新細明體"/>
          <w:color w:val="000000"/>
          <w:sz w:val="28"/>
          <w:szCs w:val="28"/>
        </w:rPr>
        <w:t>「</w:t>
      </w:r>
      <w:r>
        <w:rPr>
          <w:rFonts w:ascii="標楷體" w:eastAsia="標楷體" w:hAnsi="標楷體"/>
          <w:color w:val="000000"/>
          <w:sz w:val="28"/>
          <w:szCs w:val="28"/>
        </w:rPr>
        <w:t>新竹縣政府文化局表演藝術科(新竹縣竹北市縣政九路146號)</w:t>
      </w:r>
      <w:r>
        <w:rPr>
          <w:rFonts w:ascii="新細明體" w:hAnsi="新細明體"/>
          <w:color w:val="000000"/>
          <w:sz w:val="28"/>
          <w:szCs w:val="28"/>
        </w:rPr>
        <w:t>」</w:t>
      </w:r>
      <w:r>
        <w:rPr>
          <w:rFonts w:ascii="標楷體" w:eastAsia="標楷體" w:hAnsi="標楷體"/>
          <w:color w:val="000000"/>
          <w:sz w:val="28"/>
          <w:szCs w:val="28"/>
        </w:rPr>
        <w:t>，信封請註明「2026新竹縣客家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新曲獎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」字樣。</w:t>
      </w:r>
    </w:p>
    <w:p w14:paraId="64883CD7" w14:textId="77777777" w:rsidR="00CD66C5" w:rsidRDefault="00000000">
      <w:pPr>
        <w:spacing w:line="480" w:lineRule="exact"/>
        <w:ind w:left="851" w:hanging="425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)紙本資料：</w:t>
      </w:r>
    </w:p>
    <w:p w14:paraId="5992E0F1" w14:textId="77777777" w:rsidR="00CD66C5" w:rsidRDefault="00000000">
      <w:pPr>
        <w:spacing w:line="480" w:lineRule="exact"/>
        <w:ind w:left="1276" w:hanging="425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1、報名表1份：參賽者請親筆簽名或蓋章。參賽創作一人以上時由代表人簽署，但著作權暨肖像權同意書必須共同簽署。</w:t>
      </w:r>
    </w:p>
    <w:p w14:paraId="72CC5969" w14:textId="77777777" w:rsidR="00CD66C5" w:rsidRDefault="00000000">
      <w:pPr>
        <w:tabs>
          <w:tab w:val="left" w:pos="2410"/>
        </w:tabs>
        <w:spacing w:line="480" w:lineRule="exact"/>
        <w:ind w:left="1276" w:hanging="425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2、參賽作品一式7份：不得書寫姓名及任何記號。可提供簡譜或五線譜作為評審參考。</w:t>
      </w:r>
    </w:p>
    <w:p w14:paraId="248F0583" w14:textId="77777777" w:rsidR="00CD66C5" w:rsidRDefault="00000000">
      <w:pPr>
        <w:spacing w:line="480" w:lineRule="exact"/>
        <w:ind w:left="1276" w:hanging="425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3、著作權暨肖像權同意書1份：全體創作者請親筆簽名或蓋章。</w:t>
      </w:r>
    </w:p>
    <w:p w14:paraId="1DD32984" w14:textId="77777777" w:rsidR="00CD66C5" w:rsidRDefault="00000000">
      <w:pPr>
        <w:spacing w:line="480" w:lineRule="exact"/>
        <w:ind w:left="993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(二)作品音檔：單一音檔內含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完整詞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、曲，須為MP3或WAV檔案格式，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於線上報名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時上傳，檔案名稱請以「創作曲名」標示。音檔大小超過10MB時，請儲存於光碟或隨身碟中，連同紙本資料寄至報名收件處。</w:t>
      </w:r>
    </w:p>
    <w:p w14:paraId="48EC65E6" w14:textId="77777777" w:rsidR="00CD66C5" w:rsidRDefault="00000000">
      <w:pPr>
        <w:spacing w:line="480" w:lineRule="exact"/>
        <w:ind w:left="2410" w:hanging="2126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三、每人參賽作品</w:t>
      </w:r>
      <w:r>
        <w:rPr>
          <w:rFonts w:ascii="標楷體" w:eastAsia="標楷體" w:hAnsi="標楷體"/>
          <w:b/>
          <w:color w:val="000000"/>
          <w:sz w:val="28"/>
          <w:szCs w:val="28"/>
        </w:rPr>
        <w:t>不得超過3件</w:t>
      </w:r>
      <w:r>
        <w:rPr>
          <w:rFonts w:ascii="標楷體" w:eastAsia="標楷體" w:hAnsi="標楷體"/>
          <w:color w:val="000000"/>
          <w:sz w:val="28"/>
          <w:szCs w:val="28"/>
        </w:rPr>
        <w:t>(含共同創作)。</w:t>
      </w:r>
    </w:p>
    <w:p w14:paraId="300E0431" w14:textId="77777777" w:rsidR="00CD66C5" w:rsidRDefault="00000000">
      <w:pPr>
        <w:spacing w:line="48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肆、參賽期程： </w:t>
      </w:r>
    </w:p>
    <w:tbl>
      <w:tblPr>
        <w:tblW w:w="8080" w:type="dxa"/>
        <w:tblInd w:w="67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0"/>
        <w:gridCol w:w="4040"/>
      </w:tblGrid>
      <w:tr w:rsidR="00CD66C5" w14:paraId="3CB8B471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3AB43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DEC8E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進度/項目</w:t>
            </w:r>
          </w:p>
        </w:tc>
      </w:tr>
      <w:tr w:rsidR="00CD66C5" w14:paraId="05462408" w14:textId="77777777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F1704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即日起至9月6日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2A9BA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徵件期間</w:t>
            </w:r>
          </w:p>
        </w:tc>
      </w:tr>
      <w:tr w:rsidR="00CD66C5" w14:paraId="2C345ADC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10A1D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115年9月下旬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DF81D" w14:textId="77777777" w:rsidR="00CD66C5" w:rsidRDefault="00000000">
            <w:pPr>
              <w:spacing w:line="480" w:lineRule="exact"/>
              <w:ind w:left="540" w:hanging="5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公布決賽入圍名單</w:t>
            </w:r>
          </w:p>
        </w:tc>
      </w:tr>
      <w:tr w:rsidR="00CD66C5" w14:paraId="6F2D9C1F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E7A18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115年10月17日(六)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ED232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決賽暨頒獎典禮</w:t>
            </w:r>
          </w:p>
          <w:p w14:paraId="30029C29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(新竹縣政府文化局演藝廳)</w:t>
            </w:r>
          </w:p>
        </w:tc>
      </w:tr>
    </w:tbl>
    <w:p w14:paraId="43CB3930" w14:textId="77777777" w:rsidR="00CD66C5" w:rsidRDefault="00000000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伍、計畫承辦人：</w:t>
      </w:r>
    </w:p>
    <w:p w14:paraId="665DBDE0" w14:textId="77777777" w:rsidR="00CD66C5" w:rsidRDefault="00000000">
      <w:pPr>
        <w:spacing w:line="480" w:lineRule="exact"/>
        <w:ind w:left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新竹縣政府文化局 表演藝術科 潘小姐</w:t>
      </w:r>
    </w:p>
    <w:p w14:paraId="354A399B" w14:textId="77777777" w:rsidR="00CD66C5" w:rsidRDefault="00000000">
      <w:pPr>
        <w:spacing w:line="480" w:lineRule="exact"/>
        <w:ind w:left="56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洽詢電話：03-5510201#311</w:t>
      </w:r>
    </w:p>
    <w:p w14:paraId="7B90B31E" w14:textId="77777777" w:rsidR="00CD66C5" w:rsidRDefault="00000000">
      <w:pPr>
        <w:spacing w:line="480" w:lineRule="exact"/>
        <w:ind w:left="56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Email：z886314@hchcc.gov.tw</w:t>
      </w:r>
    </w:p>
    <w:p w14:paraId="79346E7F" w14:textId="77777777" w:rsidR="00CD66C5" w:rsidRDefault="00000000">
      <w:pPr>
        <w:spacing w:after="180" w:line="480" w:lineRule="exact"/>
        <w:jc w:val="right"/>
      </w:pPr>
      <w:r>
        <w:br w:type="column"/>
      </w:r>
      <w:r>
        <w:rPr>
          <w:rFonts w:ascii="標楷體" w:eastAsia="標楷體" w:hAnsi="標楷體"/>
          <w:color w:val="000000"/>
        </w:rPr>
        <w:lastRenderedPageBreak/>
        <w:t xml:space="preserve">                        </w:t>
      </w:r>
      <w:r>
        <w:rPr>
          <w:rFonts w:ascii="標楷體" w:eastAsia="標楷體" w:hAnsi="標楷體"/>
          <w:color w:val="000000"/>
          <w:sz w:val="28"/>
          <w:szCs w:val="28"/>
        </w:rPr>
        <w:t>作品編號：</w:t>
      </w:r>
      <w:r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color w:val="000000"/>
          <w:szCs w:val="28"/>
        </w:rPr>
        <w:t>（由文化局填寫）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54"/>
      </w:tblGrid>
      <w:tr w:rsidR="00CD66C5" w14:paraId="25D4BDCE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FEDDA" w14:textId="77777777" w:rsidR="00CD66C5" w:rsidRDefault="00000000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36"/>
                <w:szCs w:val="28"/>
              </w:rPr>
              <w:t>2026新竹縣客家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  <w:sz w:val="36"/>
                <w:szCs w:val="28"/>
              </w:rPr>
              <w:t>新曲獎報名表</w:t>
            </w:r>
            <w:proofErr w:type="gramEnd"/>
          </w:p>
        </w:tc>
      </w:tr>
      <w:tr w:rsidR="00CD66C5" w14:paraId="29D5B772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25A2E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作品類別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A8874" w14:textId="77777777" w:rsidR="00CD66C5" w:rsidRDefault="00000000">
            <w:pPr>
              <w:spacing w:line="480" w:lineRule="exact"/>
              <w:ind w:left="1949" w:hanging="1949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□流行歌曲  □藝術歌曲  □合唱歌曲  □童謠 </w:t>
            </w:r>
          </w:p>
          <w:p w14:paraId="40E199CA" w14:textId="77777777" w:rsidR="00CD66C5" w:rsidRDefault="00000000">
            <w:pPr>
              <w:spacing w:line="480" w:lineRule="exact"/>
              <w:ind w:left="1949" w:hanging="1949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□其他：</w:t>
            </w:r>
          </w:p>
        </w:tc>
      </w:tr>
      <w:tr w:rsidR="00CD66C5" w14:paraId="60F2C16E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B5AD2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作品名稱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7EBEE" w14:textId="77777777" w:rsidR="00CD66C5" w:rsidRDefault="00CD66C5">
            <w:pPr>
              <w:spacing w:line="480" w:lineRule="exact"/>
              <w:ind w:left="1949" w:hanging="194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66C5" w14:paraId="1E393875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38D19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作詞人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E6C1" w14:textId="77777777" w:rsidR="00CD66C5" w:rsidRDefault="00CD66C5">
            <w:pPr>
              <w:spacing w:line="480" w:lineRule="exact"/>
              <w:ind w:left="1949" w:hanging="194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66C5" w14:paraId="1E9784F4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798C7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作曲人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CCD94" w14:textId="77777777" w:rsidR="00CD66C5" w:rsidRDefault="00CD66C5">
            <w:pPr>
              <w:spacing w:line="480" w:lineRule="exact"/>
              <w:ind w:left="1949" w:hanging="194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66C5" w14:paraId="4EA70263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4447B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音檔時間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3F33C" w14:textId="77777777" w:rsidR="00CD66C5" w:rsidRDefault="00000000">
            <w:pPr>
              <w:spacing w:line="480" w:lineRule="exact"/>
              <w:ind w:left="1949" w:hanging="1949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分     秒</w:t>
            </w:r>
          </w:p>
        </w:tc>
      </w:tr>
      <w:tr w:rsidR="00CD66C5" w14:paraId="7FC47E53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375A4" w14:textId="77777777" w:rsidR="00CD66C5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檢附資料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50114" w14:textId="77777777" w:rsidR="00CD66C5" w:rsidRDefault="00000000">
            <w:pPr>
              <w:spacing w:before="180" w:line="480" w:lineRule="exact"/>
              <w:ind w:left="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□著作權暨肖像權同意書1份 </w:t>
            </w:r>
          </w:p>
          <w:p w14:paraId="78571056" w14:textId="77777777" w:rsidR="00CD66C5" w:rsidRDefault="00000000">
            <w:pPr>
              <w:spacing w:line="480" w:lineRule="exact"/>
              <w:ind w:left="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□作品資料及歌詞一式7份 (不得書寫姓名及任何記號)</w:t>
            </w:r>
          </w:p>
          <w:p w14:paraId="3F1ABCA9" w14:textId="77777777" w:rsidR="00CD66C5" w:rsidRDefault="00000000">
            <w:pPr>
              <w:spacing w:after="180" w:line="480" w:lineRule="exact"/>
              <w:ind w:left="319" w:hanging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□作品音檔：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於線上報名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時上傳，音檔大小超過10MB時，請儲存於光碟或隨身碟中，連同紙本資料寄至報名收件處。</w:t>
            </w:r>
          </w:p>
        </w:tc>
      </w:tr>
      <w:tr w:rsidR="00CD66C5" w14:paraId="48DFF09A" w14:textId="77777777">
        <w:tblPrEx>
          <w:tblCellMar>
            <w:top w:w="0" w:type="dxa"/>
            <w:bottom w:w="0" w:type="dxa"/>
          </w:tblCellMar>
        </w:tblPrEx>
        <w:trPr>
          <w:trHeight w:val="6463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F3BAD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參賽作品屬本人原創，未曾發行(含實體發行及數位發行)、參加比賽入圍或得獎，亦無抄襲或冒名頂替之情事。本表所填各項資料，如有虛假不實，本人願負完全責任。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已閱畢且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願遵守新竹縣客家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新曲獎獎勵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實施計畫之各項規定。</w:t>
            </w:r>
          </w:p>
          <w:p w14:paraId="1F1129B3" w14:textId="77777777" w:rsidR="00CD66C5" w:rsidRDefault="00000000">
            <w:pPr>
              <w:spacing w:line="4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此致</w:t>
            </w:r>
          </w:p>
          <w:p w14:paraId="7079874D" w14:textId="77777777" w:rsidR="00CD66C5" w:rsidRDefault="00000000">
            <w:pPr>
              <w:spacing w:line="4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新竹縣政府文化局</w:t>
            </w:r>
          </w:p>
          <w:p w14:paraId="0148758F" w14:textId="77777777" w:rsidR="00CD66C5" w:rsidRDefault="00CD66C5">
            <w:pPr>
              <w:spacing w:line="480" w:lineRule="exact"/>
              <w:ind w:left="972" w:firstLine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53D2A7AB" w14:textId="77777777" w:rsidR="00CD66C5" w:rsidRDefault="00000000">
            <w:pPr>
              <w:spacing w:line="480" w:lineRule="exact"/>
              <w:ind w:left="1812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參賽代表人：                         （簽章）</w:t>
            </w:r>
          </w:p>
          <w:p w14:paraId="53773838" w14:textId="77777777" w:rsidR="00CD66C5" w:rsidRDefault="00000000">
            <w:pPr>
              <w:tabs>
                <w:tab w:val="left" w:pos="972"/>
              </w:tabs>
              <w:spacing w:line="480" w:lineRule="exact"/>
              <w:ind w:left="1992" w:hanging="1020"/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  <w:t>身分證字號：</w:t>
            </w:r>
          </w:p>
          <w:p w14:paraId="1FB48D45" w14:textId="77777777" w:rsidR="00CD66C5" w:rsidRDefault="00000000">
            <w:pPr>
              <w:tabs>
                <w:tab w:val="left" w:pos="972"/>
              </w:tabs>
              <w:spacing w:line="480" w:lineRule="exact"/>
              <w:ind w:left="1992" w:hanging="1020"/>
            </w:pPr>
            <w:r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  <w:t>聯絡地址</w:t>
            </w:r>
            <w:r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  <w:t>：□□□-□□</w:t>
            </w:r>
          </w:p>
          <w:p w14:paraId="6C9C4A22" w14:textId="77777777" w:rsidR="00CD66C5" w:rsidRDefault="00CD66C5">
            <w:pPr>
              <w:tabs>
                <w:tab w:val="left" w:pos="972"/>
              </w:tabs>
              <w:spacing w:line="480" w:lineRule="exact"/>
              <w:ind w:left="1792" w:hanging="820"/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</w:pPr>
          </w:p>
          <w:p w14:paraId="42D4F1CA" w14:textId="77777777" w:rsidR="00CD66C5" w:rsidRDefault="00000000">
            <w:pPr>
              <w:tabs>
                <w:tab w:val="left" w:pos="972"/>
              </w:tabs>
              <w:spacing w:line="480" w:lineRule="exact"/>
              <w:ind w:left="1792" w:hanging="820"/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  <w:t>電話：</w:t>
            </w:r>
          </w:p>
          <w:p w14:paraId="7E4C9A89" w14:textId="77777777" w:rsidR="00CD66C5" w:rsidRDefault="00000000">
            <w:pPr>
              <w:tabs>
                <w:tab w:val="left" w:pos="972"/>
              </w:tabs>
              <w:spacing w:line="480" w:lineRule="exact"/>
              <w:ind w:left="1992" w:hanging="1020"/>
            </w:pPr>
            <w:r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  <w:t>手機</w:t>
            </w:r>
            <w:r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  <w:t>：</w:t>
            </w:r>
          </w:p>
          <w:p w14:paraId="5BD176E6" w14:textId="77777777" w:rsidR="00CD66C5" w:rsidRDefault="00000000">
            <w:pPr>
              <w:tabs>
                <w:tab w:val="left" w:pos="972"/>
              </w:tabs>
              <w:spacing w:after="180" w:line="480" w:lineRule="exact"/>
              <w:ind w:left="1809" w:hanging="839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E-mail：</w:t>
            </w:r>
          </w:p>
          <w:p w14:paraId="0DCB3C96" w14:textId="77777777" w:rsidR="00CD66C5" w:rsidRDefault="00000000">
            <w:pPr>
              <w:spacing w:line="480" w:lineRule="exact"/>
              <w:ind w:right="958" w:firstLine="112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中 華 民 國   115   年      月      日</w:t>
            </w:r>
          </w:p>
        </w:tc>
      </w:tr>
    </w:tbl>
    <w:p w14:paraId="521E20EE" w14:textId="77777777" w:rsidR="00CD66C5" w:rsidRDefault="00000000">
      <w:pPr>
        <w:spacing w:after="180" w:line="460" w:lineRule="exact"/>
        <w:ind w:left="728" w:hanging="728"/>
        <w:jc w:val="center"/>
      </w:pPr>
      <w:r>
        <w:rPr>
          <w:rFonts w:ascii="標楷體" w:eastAsia="標楷體" w:hAnsi="標楷體"/>
          <w:b/>
          <w:color w:val="000000"/>
          <w:sz w:val="36"/>
          <w:szCs w:val="36"/>
        </w:rPr>
        <w:t>著作權暨肖像權同意書</w:t>
      </w:r>
    </w:p>
    <w:p w14:paraId="68E23442" w14:textId="77777777" w:rsidR="00CD66C5" w:rsidRDefault="00000000">
      <w:pPr>
        <w:pStyle w:val="a8"/>
        <w:numPr>
          <w:ilvl w:val="0"/>
          <w:numId w:val="1"/>
        </w:numPr>
        <w:spacing w:after="180" w:line="460" w:lineRule="exact"/>
        <w:jc w:val="both"/>
      </w:pPr>
      <w:r>
        <w:rPr>
          <w:rFonts w:ascii="標楷體" w:eastAsia="標楷體" w:hAnsi="標楷體"/>
          <w:color w:val="000000"/>
          <w:sz w:val="28"/>
          <w:szCs w:val="26"/>
        </w:rPr>
        <w:t>本人參加新竹縣政府文化局舉辦「2026新竹縣客家</w:t>
      </w:r>
      <w:proofErr w:type="gramStart"/>
      <w:r>
        <w:rPr>
          <w:rFonts w:ascii="標楷體" w:eastAsia="標楷體" w:hAnsi="標楷體"/>
          <w:color w:val="000000"/>
          <w:sz w:val="28"/>
          <w:szCs w:val="26"/>
        </w:rPr>
        <w:t>新曲獎</w:t>
      </w:r>
      <w:proofErr w:type="gramEnd"/>
      <w:r>
        <w:rPr>
          <w:rFonts w:ascii="標楷體" w:eastAsia="標楷體" w:hAnsi="標楷體"/>
          <w:color w:val="000000"/>
          <w:sz w:val="28"/>
          <w:szCs w:val="26"/>
        </w:rPr>
        <w:t>」，若經主辦單位評審入圍，同意將參賽作品及提供之相關資料(參賽資料、歌詞、樂譜及音檔)，無條件且無償授權主辦單位不限時間、地域、次數、</w:t>
      </w:r>
      <w:r>
        <w:rPr>
          <w:rFonts w:ascii="標楷體" w:eastAsia="標楷體" w:hAnsi="標楷體"/>
          <w:color w:val="000000"/>
          <w:sz w:val="28"/>
          <w:szCs w:val="28"/>
        </w:rPr>
        <w:t>及方式</w:t>
      </w:r>
      <w:r>
        <w:rPr>
          <w:rFonts w:ascii="標楷體" w:eastAsia="標楷體" w:hAnsi="標楷體"/>
          <w:color w:val="000000"/>
          <w:sz w:val="28"/>
          <w:szCs w:val="26"/>
        </w:rPr>
        <w:t xml:space="preserve"> (即著作權法第22條至第29條所規定之各種著作財產權：包括重製權、公開口述權、公開播送權、公開上映權、公開演出權、公開傳輸權、公開展示權、改作權、編輯權、出租權、散布權等)之利用，並得再授權第三人為上述之非營利利用，主辦單位及其授權</w:t>
      </w:r>
      <w:r>
        <w:rPr>
          <w:rFonts w:ascii="標楷體" w:eastAsia="標楷體" w:hAnsi="標楷體"/>
          <w:color w:val="000000"/>
          <w:sz w:val="28"/>
          <w:szCs w:val="28"/>
        </w:rPr>
        <w:t>之人</w:t>
      </w:r>
      <w:r>
        <w:rPr>
          <w:rFonts w:ascii="標楷體" w:eastAsia="標楷體" w:hAnsi="標楷體"/>
          <w:color w:val="000000"/>
          <w:sz w:val="28"/>
          <w:szCs w:val="26"/>
        </w:rPr>
        <w:t>尊重著作人格權(主辦單位應在發表、利用、流通時，註明該作品之著作人)，以利著作之流通。</w:t>
      </w:r>
    </w:p>
    <w:p w14:paraId="48FBB419" w14:textId="77777777" w:rsidR="00CD66C5" w:rsidRDefault="00000000">
      <w:pPr>
        <w:pStyle w:val="a8"/>
        <w:numPr>
          <w:ilvl w:val="0"/>
          <w:numId w:val="1"/>
        </w:numPr>
        <w:spacing w:after="180" w:line="460" w:lineRule="exact"/>
        <w:jc w:val="both"/>
        <w:rPr>
          <w:rFonts w:ascii="標楷體" w:eastAsia="標楷體" w:hAnsi="標楷體"/>
          <w:color w:val="000000"/>
          <w:sz w:val="28"/>
          <w:szCs w:val="26"/>
        </w:rPr>
      </w:pPr>
      <w:r>
        <w:rPr>
          <w:rFonts w:ascii="標楷體" w:eastAsia="標楷體" w:hAnsi="標楷體"/>
          <w:color w:val="000000"/>
          <w:sz w:val="28"/>
          <w:szCs w:val="26"/>
        </w:rPr>
        <w:t>本人同意無條件且無償授權新竹縣政府文化局不限時間、地域、次數，因本活動拍照、錄音/影、修飾、使用、公開演出、公開播送、公開傳輸、公開上映及公開展示本人之肖像、名字、聲音…等權利，並得於一切包括但不限於電影、電視、網路串流平台、社群媒體及一切將來發明之附著或傳播媒介等方式利用</w:t>
      </w:r>
      <w:proofErr w:type="gramStart"/>
      <w:r>
        <w:rPr>
          <w:rFonts w:ascii="標楷體" w:eastAsia="標楷體" w:hAnsi="標楷體"/>
          <w:color w:val="000000"/>
          <w:sz w:val="28"/>
          <w:szCs w:val="26"/>
        </w:rPr>
        <w:t>（</w:t>
      </w:r>
      <w:proofErr w:type="gramEnd"/>
      <w:r>
        <w:rPr>
          <w:rFonts w:ascii="標楷體" w:eastAsia="標楷體" w:hAnsi="標楷體"/>
          <w:color w:val="000000"/>
          <w:sz w:val="28"/>
          <w:szCs w:val="26"/>
        </w:rPr>
        <w:t>如：公開個人肖像、姓名及聲音等</w:t>
      </w:r>
      <w:proofErr w:type="gramStart"/>
      <w:r>
        <w:rPr>
          <w:rFonts w:ascii="標楷體" w:eastAsia="標楷體" w:hAnsi="標楷體"/>
          <w:color w:val="000000"/>
          <w:sz w:val="28"/>
          <w:szCs w:val="26"/>
        </w:rPr>
        <w:t>）</w:t>
      </w:r>
      <w:proofErr w:type="gramEnd"/>
      <w:r>
        <w:rPr>
          <w:rFonts w:ascii="標楷體" w:eastAsia="標楷體" w:hAnsi="標楷體"/>
          <w:color w:val="000000"/>
          <w:sz w:val="28"/>
          <w:szCs w:val="26"/>
        </w:rPr>
        <w:t>，且承諾對執行單位及主辦單位不行使著作人格權及肖像權。</w:t>
      </w:r>
    </w:p>
    <w:p w14:paraId="7B39010A" w14:textId="77777777" w:rsidR="00CD66C5" w:rsidRDefault="00000000">
      <w:pPr>
        <w:pStyle w:val="a8"/>
        <w:numPr>
          <w:ilvl w:val="0"/>
          <w:numId w:val="1"/>
        </w:numPr>
        <w:spacing w:after="180" w:line="460" w:lineRule="exact"/>
        <w:jc w:val="both"/>
        <w:rPr>
          <w:rFonts w:ascii="標楷體" w:eastAsia="標楷體" w:hAnsi="標楷體"/>
          <w:color w:val="000000"/>
          <w:sz w:val="28"/>
          <w:szCs w:val="26"/>
        </w:rPr>
      </w:pPr>
      <w:r>
        <w:rPr>
          <w:rFonts w:ascii="標楷體" w:eastAsia="標楷體" w:hAnsi="標楷體"/>
          <w:color w:val="000000"/>
          <w:sz w:val="28"/>
          <w:szCs w:val="26"/>
        </w:rPr>
        <w:t>作品之著作權仍屬作者所有，如有違反前項約定事由，本人願負損害賠償責任。</w:t>
      </w:r>
    </w:p>
    <w:p w14:paraId="54E9D44B" w14:textId="77777777" w:rsidR="00CD66C5" w:rsidRDefault="00000000">
      <w:pPr>
        <w:pStyle w:val="a8"/>
        <w:numPr>
          <w:ilvl w:val="0"/>
          <w:numId w:val="1"/>
        </w:numPr>
        <w:spacing w:after="180" w:line="460" w:lineRule="exact"/>
        <w:jc w:val="both"/>
        <w:rPr>
          <w:rFonts w:ascii="標楷體" w:eastAsia="標楷體" w:hAnsi="標楷體"/>
          <w:color w:val="000000"/>
          <w:sz w:val="28"/>
          <w:szCs w:val="26"/>
        </w:rPr>
      </w:pPr>
      <w:r>
        <w:rPr>
          <w:rFonts w:ascii="標楷體" w:eastAsia="標楷體" w:hAnsi="標楷體"/>
          <w:color w:val="000000"/>
          <w:sz w:val="28"/>
          <w:szCs w:val="26"/>
        </w:rPr>
        <w:t>凡因本同意書所生之爭議，簽約雙方本誠信原則協議解決之；如有訴訟之必要時，立同意書人同意以臺灣新竹地方法院為第一審管轄法院。</w:t>
      </w:r>
    </w:p>
    <w:p w14:paraId="29821E3C" w14:textId="77777777" w:rsidR="00CD66C5" w:rsidRDefault="00000000">
      <w:pPr>
        <w:tabs>
          <w:tab w:val="left" w:pos="6840"/>
        </w:tabs>
        <w:spacing w:line="460" w:lineRule="exact"/>
        <w:ind w:left="520" w:hanging="520"/>
        <w:rPr>
          <w:rFonts w:ascii="標楷體" w:eastAsia="標楷體" w:hAnsi="標楷體"/>
          <w:color w:val="000000"/>
          <w:sz w:val="28"/>
          <w:szCs w:val="26"/>
        </w:rPr>
      </w:pPr>
      <w:r>
        <w:rPr>
          <w:rFonts w:ascii="標楷體" w:eastAsia="標楷體" w:hAnsi="標楷體"/>
          <w:color w:val="000000"/>
          <w:sz w:val="28"/>
          <w:szCs w:val="26"/>
        </w:rPr>
        <w:t>此致</w:t>
      </w:r>
    </w:p>
    <w:p w14:paraId="7FCEA73B" w14:textId="77777777" w:rsidR="00CD66C5" w:rsidRDefault="00000000">
      <w:pPr>
        <w:tabs>
          <w:tab w:val="left" w:pos="6840"/>
        </w:tabs>
        <w:spacing w:after="180" w:line="460" w:lineRule="exact"/>
        <w:ind w:left="522" w:hanging="522"/>
        <w:rPr>
          <w:rFonts w:ascii="標楷體" w:eastAsia="標楷體" w:hAnsi="標楷體"/>
          <w:color w:val="000000"/>
          <w:sz w:val="28"/>
          <w:szCs w:val="26"/>
        </w:rPr>
      </w:pPr>
      <w:r>
        <w:rPr>
          <w:rFonts w:ascii="標楷體" w:eastAsia="標楷體" w:hAnsi="標楷體"/>
          <w:color w:val="000000"/>
          <w:sz w:val="28"/>
          <w:szCs w:val="26"/>
        </w:rPr>
        <w:t>新竹縣政府文化局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CD66C5" w14:paraId="30881B9F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26E8E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作品名稱：</w:t>
            </w:r>
          </w:p>
        </w:tc>
      </w:tr>
      <w:tr w:rsidR="00CD66C5" w14:paraId="1A48BD92" w14:textId="77777777">
        <w:tblPrEx>
          <w:tblCellMar>
            <w:top w:w="0" w:type="dxa"/>
            <w:bottom w:w="0" w:type="dxa"/>
          </w:tblCellMar>
        </w:tblPrEx>
        <w:trPr>
          <w:trHeight w:val="226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87B06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作詞人：                              （簽章）</w:t>
            </w:r>
          </w:p>
          <w:p w14:paraId="24B49456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身分證字號：</w:t>
            </w:r>
          </w:p>
          <w:p w14:paraId="3EAB6429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電    話：</w:t>
            </w:r>
          </w:p>
          <w:p w14:paraId="502E4638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地    址：</w:t>
            </w:r>
          </w:p>
        </w:tc>
      </w:tr>
      <w:tr w:rsidR="00CD66C5" w14:paraId="12FDCC93" w14:textId="77777777">
        <w:tblPrEx>
          <w:tblCellMar>
            <w:top w:w="0" w:type="dxa"/>
            <w:bottom w:w="0" w:type="dxa"/>
          </w:tblCellMar>
        </w:tblPrEx>
        <w:trPr>
          <w:trHeight w:val="226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D3ABD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作曲人：                              （簽章）或□同上</w:t>
            </w:r>
          </w:p>
          <w:p w14:paraId="71E36768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身分證字號：</w:t>
            </w:r>
          </w:p>
          <w:p w14:paraId="3C02FFA3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電    話：</w:t>
            </w:r>
          </w:p>
          <w:p w14:paraId="5A15D79F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地    址：</w:t>
            </w:r>
          </w:p>
        </w:tc>
      </w:tr>
      <w:tr w:rsidR="00CD66C5" w14:paraId="41779D9E" w14:textId="77777777">
        <w:tblPrEx>
          <w:tblCellMar>
            <w:top w:w="0" w:type="dxa"/>
            <w:bottom w:w="0" w:type="dxa"/>
          </w:tblCellMar>
        </w:tblPrEx>
        <w:trPr>
          <w:trHeight w:val="226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DE6C4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演唱人：                              （簽章）或□同上</w:t>
            </w:r>
          </w:p>
          <w:p w14:paraId="1DAAABFF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身分證字號：</w:t>
            </w:r>
          </w:p>
          <w:p w14:paraId="3795115B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電    話：</w:t>
            </w:r>
          </w:p>
          <w:p w14:paraId="6CC7A0FB" w14:textId="77777777" w:rsidR="00CD66C5" w:rsidRDefault="00000000">
            <w:pPr>
              <w:tabs>
                <w:tab w:val="left" w:pos="6840"/>
              </w:tabs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地    址：</w:t>
            </w:r>
          </w:p>
        </w:tc>
      </w:tr>
    </w:tbl>
    <w:p w14:paraId="24E6878C" w14:textId="77777777" w:rsidR="00CD66C5" w:rsidRDefault="00000000">
      <w:pPr>
        <w:tabs>
          <w:tab w:val="left" w:pos="6840"/>
        </w:tabs>
        <w:spacing w:line="460" w:lineRule="exact"/>
      </w:pPr>
      <w:r>
        <w:rPr>
          <w:rFonts w:ascii="標楷體" w:eastAsia="標楷體" w:hAnsi="標楷體"/>
          <w:color w:val="000000"/>
          <w:szCs w:val="26"/>
        </w:rPr>
        <w:t>（</w:t>
      </w:r>
      <w:r>
        <w:rPr>
          <w:rFonts w:ascii="標楷體" w:eastAsia="標楷體" w:hAnsi="標楷體"/>
          <w:b/>
          <w:color w:val="000000"/>
          <w:szCs w:val="26"/>
        </w:rPr>
        <w:t>全體創作者皆須簽署</w:t>
      </w:r>
      <w:r>
        <w:rPr>
          <w:rFonts w:ascii="標楷體" w:eastAsia="標楷體" w:hAnsi="標楷體"/>
          <w:color w:val="000000"/>
          <w:szCs w:val="26"/>
        </w:rPr>
        <w:t>，本表格不敷使用時請自行延伸）</w:t>
      </w:r>
    </w:p>
    <w:p w14:paraId="3AEAD4D6" w14:textId="77777777" w:rsidR="00CD66C5" w:rsidRDefault="00000000">
      <w:pPr>
        <w:tabs>
          <w:tab w:val="left" w:pos="6840"/>
        </w:tabs>
        <w:spacing w:line="460" w:lineRule="exact"/>
        <w:ind w:firstLine="520"/>
        <w:jc w:val="center"/>
        <w:rPr>
          <w:rFonts w:ascii="標楷體" w:eastAsia="標楷體" w:hAnsi="標楷體"/>
          <w:color w:val="000000"/>
          <w:sz w:val="28"/>
          <w:szCs w:val="26"/>
        </w:rPr>
      </w:pPr>
      <w:r>
        <w:rPr>
          <w:rFonts w:ascii="標楷體" w:eastAsia="標楷體" w:hAnsi="標楷體"/>
          <w:color w:val="000000"/>
          <w:sz w:val="28"/>
          <w:szCs w:val="26"/>
        </w:rPr>
        <w:t>中 華 民 國   115   年      月      日</w:t>
      </w:r>
    </w:p>
    <w:p w14:paraId="5DF3DA73" w14:textId="77777777" w:rsidR="00CD66C5" w:rsidRDefault="00000000">
      <w:pPr>
        <w:tabs>
          <w:tab w:val="left" w:pos="6840"/>
        </w:tabs>
        <w:spacing w:line="480" w:lineRule="exact"/>
      </w:pPr>
      <w:r>
        <w:br w:type="column"/>
      </w:r>
      <w:r>
        <w:rPr>
          <w:rFonts w:ascii="標楷體" w:eastAsia="標楷體" w:hAnsi="標楷體"/>
          <w:b/>
          <w:color w:val="000000"/>
        </w:rPr>
        <w:t>一式7份(不得書寫姓名及任何記號。本表格不敷使用時請自行延伸)</w:t>
      </w:r>
      <w:r>
        <w:rPr>
          <w:rFonts w:ascii="標楷體" w:eastAsia="標楷體" w:hAnsi="標楷體"/>
          <w:b/>
          <w:color w:val="000000"/>
          <w:sz w:val="20"/>
        </w:rPr>
        <w:t xml:space="preserve">  </w:t>
      </w:r>
      <w:r>
        <w:rPr>
          <w:rFonts w:ascii="標楷體" w:eastAsia="標楷體" w:hAnsi="標楷體"/>
          <w:b/>
          <w:color w:val="000000"/>
          <w:sz w:val="28"/>
        </w:rPr>
        <w:t xml:space="preserve">            </w:t>
      </w:r>
    </w:p>
    <w:p w14:paraId="6F105D45" w14:textId="77777777" w:rsidR="00CD66C5" w:rsidRDefault="00000000">
      <w:pPr>
        <w:spacing w:after="180" w:line="480" w:lineRule="exact"/>
        <w:jc w:val="right"/>
      </w:pPr>
      <w:r>
        <w:rPr>
          <w:rFonts w:ascii="標楷體" w:eastAsia="標楷體" w:hAnsi="標楷體"/>
          <w:color w:val="000000"/>
          <w:sz w:val="28"/>
          <w:szCs w:val="28"/>
        </w:rPr>
        <w:t>作品編號：</w:t>
      </w:r>
      <w:r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color w:val="000000"/>
          <w:szCs w:val="28"/>
        </w:rPr>
        <w:t>（由文化局填寫）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54"/>
      </w:tblGrid>
      <w:tr w:rsidR="00CD66C5" w14:paraId="61D57C28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704B2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一、作品名稱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BF869" w14:textId="77777777" w:rsidR="00CD66C5" w:rsidRDefault="00CD66C5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66C5" w14:paraId="1E78490D" w14:textId="77777777">
        <w:tblPrEx>
          <w:tblCellMar>
            <w:top w:w="0" w:type="dxa"/>
            <w:bottom w:w="0" w:type="dxa"/>
          </w:tblCellMar>
        </w:tblPrEx>
        <w:trPr>
          <w:trHeight w:val="351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E438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二、作品簡介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82272" w14:textId="77777777" w:rsidR="00CD66C5" w:rsidRDefault="00000000">
            <w:pPr>
              <w:spacing w:line="480" w:lineRule="exact"/>
              <w:jc w:val="both"/>
            </w:pPr>
            <w:r>
              <w:rPr>
                <w:rFonts w:ascii="標楷體" w:eastAsia="標楷體" w:hAnsi="標楷體"/>
                <w:color w:val="000000"/>
                <w:szCs w:val="28"/>
              </w:rPr>
              <w:t>如：創作動機、樂曲風格及創作理念等(200字</w:t>
            </w:r>
            <w:proofErr w:type="gramStart"/>
            <w:r>
              <w:rPr>
                <w:rFonts w:ascii="標楷體" w:eastAsia="標楷體" w:hAnsi="標楷體"/>
                <w:color w:val="000000"/>
                <w:szCs w:val="28"/>
              </w:rPr>
              <w:t>以內)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，不</w:t>
            </w:r>
            <w:r>
              <w:rPr>
                <w:rFonts w:ascii="標楷體" w:eastAsia="標楷體" w:hAnsi="標楷體"/>
                <w:color w:val="000000"/>
                <w:szCs w:val="28"/>
              </w:rPr>
              <w:t>得提及創作者姓名</w:t>
            </w:r>
          </w:p>
          <w:p w14:paraId="54BE2AAE" w14:textId="77777777" w:rsidR="00CD66C5" w:rsidRDefault="00CD66C5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66C5" w14:paraId="7784E059" w14:textId="77777777">
        <w:tblPrEx>
          <w:tblCellMar>
            <w:top w:w="0" w:type="dxa"/>
            <w:bottom w:w="0" w:type="dxa"/>
          </w:tblCellMar>
        </w:tblPrEx>
        <w:trPr>
          <w:trHeight w:val="850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74A86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三、歌詞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9F24" w14:textId="77777777" w:rsidR="00CD66C5" w:rsidRDefault="00000000">
            <w:pPr>
              <w:spacing w:line="48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※相關規範請參見獎勵實施計畫第貳點「參賽須知」。</w:t>
            </w:r>
          </w:p>
          <w:p w14:paraId="2F700537" w14:textId="77777777" w:rsidR="00CD66C5" w:rsidRDefault="00CD66C5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3F9FC093" w14:textId="77777777" w:rsidR="00CD66C5" w:rsidRDefault="00000000">
      <w:pPr>
        <w:spacing w:before="180" w:line="480" w:lineRule="exact"/>
        <w:ind w:left="566" w:hanging="566"/>
      </w:pPr>
      <w:r>
        <w:rPr>
          <w:rFonts w:ascii="標楷體" w:eastAsia="標楷體" w:hAnsi="標楷體"/>
          <w:color w:val="000000"/>
          <w:sz w:val="28"/>
          <w:szCs w:val="28"/>
        </w:rPr>
        <w:t>四、可提供簡譜或五線譜作為參考，附於本頁之後。</w:t>
      </w:r>
    </w:p>
    <w:sectPr w:rsidR="00CD66C5">
      <w:footerReference w:type="default" r:id="rId7"/>
      <w:pgSz w:w="11906" w:h="16838"/>
      <w:pgMar w:top="1134" w:right="1134" w:bottom="1134" w:left="1134" w:header="0" w:footer="567" w:gutter="0"/>
      <w:cols w:space="720"/>
      <w:docGrid w:type="lines" w:linePitch="4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6F755" w14:textId="77777777" w:rsidR="007A4BBB" w:rsidRDefault="007A4BBB">
      <w:r>
        <w:separator/>
      </w:r>
    </w:p>
  </w:endnote>
  <w:endnote w:type="continuationSeparator" w:id="0">
    <w:p w14:paraId="56558E27" w14:textId="77777777" w:rsidR="007A4BBB" w:rsidRDefault="007A4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D9754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552339AC" w14:textId="77777777" w:rsidR="00000000" w:rsidRDefault="00000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AD980" w14:textId="77777777" w:rsidR="007A4BBB" w:rsidRDefault="007A4BBB">
      <w:r>
        <w:rPr>
          <w:color w:val="000000"/>
        </w:rPr>
        <w:separator/>
      </w:r>
    </w:p>
  </w:footnote>
  <w:footnote w:type="continuationSeparator" w:id="0">
    <w:p w14:paraId="38BD31E6" w14:textId="77777777" w:rsidR="007A4BBB" w:rsidRDefault="007A4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9A2"/>
    <w:multiLevelType w:val="multilevel"/>
    <w:tmpl w:val="D438198C"/>
    <w:lvl w:ilvl="0">
      <w:start w:val="1"/>
      <w:numFmt w:val="taiwaneseCountingThousand"/>
      <w:lvlText w:val="%1、"/>
      <w:lvlJc w:val="left"/>
      <w:pPr>
        <w:ind w:left="862" w:hanging="72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num w:numId="1" w16cid:durableId="714163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D66C5"/>
    <w:rsid w:val="007A4BBB"/>
    <w:rsid w:val="00B07FDD"/>
    <w:rsid w:val="00CD66C5"/>
    <w:rsid w:val="00E4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FE5E8"/>
  <w15:docId w15:val="{3349B55E-250F-4A01-904C-954BEDE9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pPr>
      <w:ind w:left="480"/>
    </w:p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bluesk066</dc:creator>
  <cp:lastModifiedBy>liu</cp:lastModifiedBy>
  <cp:revision>2</cp:revision>
  <cp:lastPrinted>2025-03-03T02:55:00Z</cp:lastPrinted>
  <dcterms:created xsi:type="dcterms:W3CDTF">2026-08-18T01:13:00Z</dcterms:created>
  <dcterms:modified xsi:type="dcterms:W3CDTF">2026-08-18T01:13:00Z</dcterms:modified>
</cp:coreProperties>
</file>